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2"/>
        <w:gridCol w:w="433"/>
        <w:gridCol w:w="5681"/>
      </w:tblGrid>
      <w:tr w:rsidR="000172E5" w:rsidRPr="00F470A7" w14:paraId="23ACFA50" w14:textId="77777777" w:rsidTr="00640592">
        <w:tc>
          <w:tcPr>
            <w:tcW w:w="5000" w:type="pct"/>
            <w:gridSpan w:val="3"/>
            <w:shd w:val="clear" w:color="auto" w:fill="C0DEF4" w:themeFill="accent1" w:themeFillTint="33"/>
            <w:vAlign w:val="bottom"/>
          </w:tcPr>
          <w:p w14:paraId="72E704B8" w14:textId="76D09DEF" w:rsidR="000172E5" w:rsidRPr="00F470A7" w:rsidRDefault="000609C3" w:rsidP="00637200">
            <w:pPr>
              <w:pStyle w:val="Ttulo1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Traslado del partido ref. </w:t>
            </w:r>
            <w:proofErr w:type="spellStart"/>
            <w:r w:rsidRPr="00F470A7">
              <w:rPr>
                <w:sz w:val="24"/>
                <w:szCs w:val="24"/>
              </w:rPr>
              <w:t>nº</w:t>
            </w:r>
            <w:proofErr w:type="spellEnd"/>
            <w:r w:rsidRPr="00F470A7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22096726"/>
                <w:placeholder>
                  <w:docPart w:val="4F12EF2E1E214DFC9490E3CF9DA353E4"/>
                </w:placeholder>
                <w:showingPlcHdr/>
              </w:sdtPr>
              <w:sdtContent>
                <w:r w:rsidR="008E55E2" w:rsidRPr="00A26490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0172E5" w:rsidRPr="00F470A7" w14:paraId="28E8996B" w14:textId="77777777" w:rsidTr="00640592">
        <w:tc>
          <w:tcPr>
            <w:tcW w:w="1853" w:type="pct"/>
            <w:gridSpan w:val="2"/>
            <w:vAlign w:val="bottom"/>
          </w:tcPr>
          <w:p w14:paraId="3E0B8AA2" w14:textId="4DB95AE1" w:rsidR="000172E5" w:rsidRPr="00F470A7" w:rsidRDefault="000609C3" w:rsidP="000609C3">
            <w:pPr>
              <w:pStyle w:val="Sangranormal"/>
              <w:ind w:left="0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>En nombre del equipo</w:t>
            </w:r>
          </w:p>
        </w:tc>
        <w:sdt>
          <w:sdtPr>
            <w:rPr>
              <w:sz w:val="24"/>
              <w:szCs w:val="24"/>
            </w:rPr>
            <w:id w:val="-431592368"/>
            <w:placeholder>
              <w:docPart w:val="702C11AC7A7D4CE594A5D5476E05AC13"/>
            </w:placeholder>
            <w:showingPlcHdr/>
          </w:sdtPr>
          <w:sdtContent>
            <w:tc>
              <w:tcPr>
                <w:tcW w:w="3147" w:type="pct"/>
                <w:tcBorders>
                  <w:bottom w:val="single" w:sz="4" w:space="0" w:color="auto"/>
                </w:tcBorders>
                <w:vAlign w:val="bottom"/>
              </w:tcPr>
              <w:p w14:paraId="5BD22BD6" w14:textId="4C865EE1" w:rsidR="000172E5" w:rsidRPr="00F470A7" w:rsidRDefault="00324B46" w:rsidP="00311D4F">
                <w:pPr>
                  <w:rPr>
                    <w:sz w:val="24"/>
                    <w:szCs w:val="24"/>
                  </w:rPr>
                </w:pPr>
                <w:r w:rsidRPr="00F470A7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0172E5" w:rsidRPr="00F470A7" w14:paraId="10D160BC" w14:textId="77777777" w:rsidTr="00640592">
        <w:tc>
          <w:tcPr>
            <w:tcW w:w="1853" w:type="pct"/>
            <w:gridSpan w:val="2"/>
            <w:vAlign w:val="bottom"/>
          </w:tcPr>
          <w:p w14:paraId="7E526E31" w14:textId="2E1CAFF7" w:rsidR="000172E5" w:rsidRPr="00F470A7" w:rsidRDefault="000609C3" w:rsidP="000609C3">
            <w:pPr>
              <w:pStyle w:val="Sangranormal"/>
              <w:ind w:left="34" w:hanging="34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>Participante en la modalidad</w:t>
            </w:r>
          </w:p>
        </w:tc>
        <w:tc>
          <w:tcPr>
            <w:tcW w:w="31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5A4337" w14:textId="0F5A9AF7" w:rsidR="000172E5" w:rsidRPr="00F470A7" w:rsidRDefault="000609C3" w:rsidP="00311D4F">
            <w:pPr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Campo </w:t>
            </w:r>
            <w:sdt>
              <w:sdtPr>
                <w:rPr>
                  <w:sz w:val="24"/>
                  <w:szCs w:val="24"/>
                </w:rPr>
                <w:id w:val="-154844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4DC1" w:rsidRPr="00F470A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F470A7">
              <w:rPr>
                <w:sz w:val="24"/>
                <w:szCs w:val="24"/>
              </w:rPr>
              <w:t xml:space="preserve">   Pista  </w:t>
            </w:r>
            <w:sdt>
              <w:sdtPr>
                <w:rPr>
                  <w:sz w:val="24"/>
                  <w:szCs w:val="24"/>
                </w:rPr>
                <w:id w:val="-17195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2FAF" w:rsidRPr="00F470A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609C3" w:rsidRPr="00F470A7" w14:paraId="3644A302" w14:textId="77777777" w:rsidTr="00640592">
        <w:tc>
          <w:tcPr>
            <w:tcW w:w="5000" w:type="pct"/>
            <w:gridSpan w:val="3"/>
            <w:vAlign w:val="bottom"/>
          </w:tcPr>
          <w:p w14:paraId="34081CC6" w14:textId="2D72E359" w:rsidR="000609C3" w:rsidRPr="00F470A7" w:rsidRDefault="000609C3" w:rsidP="000609C3">
            <w:pPr>
              <w:jc w:val="center"/>
              <w:rPr>
                <w:b/>
                <w:bCs/>
                <w:sz w:val="24"/>
                <w:szCs w:val="24"/>
              </w:rPr>
            </w:pPr>
            <w:r w:rsidRPr="00F470A7">
              <w:rPr>
                <w:b/>
                <w:bCs/>
                <w:sz w:val="24"/>
                <w:szCs w:val="24"/>
              </w:rPr>
              <w:t xml:space="preserve">SOLICITO AL COMITÉ DE COMPETICIÓN DEL TROFEO BOSCOS </w:t>
            </w:r>
          </w:p>
        </w:tc>
      </w:tr>
      <w:tr w:rsidR="000609C3" w:rsidRPr="00F470A7" w14:paraId="480BE481" w14:textId="77777777" w:rsidTr="00640592">
        <w:tc>
          <w:tcPr>
            <w:tcW w:w="5000" w:type="pct"/>
            <w:gridSpan w:val="3"/>
            <w:vAlign w:val="bottom"/>
          </w:tcPr>
          <w:p w14:paraId="47CE1517" w14:textId="6729BEED" w:rsidR="000609C3" w:rsidRPr="00F470A7" w:rsidRDefault="000609C3" w:rsidP="00311D4F">
            <w:pPr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El Aplazamiento </w:t>
            </w:r>
            <w:sdt>
              <w:sdtPr>
                <w:rPr>
                  <w:sz w:val="24"/>
                  <w:szCs w:val="24"/>
                </w:rPr>
                <w:id w:val="-599179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4B46" w:rsidRPr="00F470A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F470A7">
              <w:rPr>
                <w:sz w:val="24"/>
                <w:szCs w:val="24"/>
              </w:rPr>
              <w:t xml:space="preserve"> </w:t>
            </w:r>
            <w:proofErr w:type="gramStart"/>
            <w:r w:rsidRPr="00F470A7">
              <w:rPr>
                <w:sz w:val="24"/>
                <w:szCs w:val="24"/>
              </w:rPr>
              <w:t>/  Adelanto</w:t>
            </w:r>
            <w:proofErr w:type="gramEnd"/>
            <w:r w:rsidRPr="00F470A7"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</w:rPr>
                <w:id w:val="-2389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599C" w:rsidRPr="00F470A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F470A7">
              <w:rPr>
                <w:sz w:val="24"/>
                <w:szCs w:val="24"/>
              </w:rPr>
              <w:t xml:space="preserve">  del partido indicado entre los equipos:</w:t>
            </w:r>
          </w:p>
        </w:tc>
      </w:tr>
      <w:tr w:rsidR="000609C3" w:rsidRPr="00F470A7" w14:paraId="2162A9F7" w14:textId="77777777" w:rsidTr="00640592">
        <w:tc>
          <w:tcPr>
            <w:tcW w:w="5000" w:type="pct"/>
            <w:gridSpan w:val="3"/>
            <w:vAlign w:val="bottom"/>
          </w:tcPr>
          <w:p w14:paraId="42A1A5DC" w14:textId="1F18301C" w:rsidR="000609C3" w:rsidRPr="00F470A7" w:rsidRDefault="000609C3" w:rsidP="00637200">
            <w:pPr>
              <w:pStyle w:val="Ttulo1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Equipo local: </w:t>
            </w:r>
            <w:sdt>
              <w:sdtPr>
                <w:rPr>
                  <w:sz w:val="24"/>
                  <w:szCs w:val="24"/>
                </w:rPr>
                <w:id w:val="378606182"/>
                <w:placeholder>
                  <w:docPart w:val="D8BAB772330B475C85C040FFDC3268B2"/>
                </w:placeholder>
                <w:showingPlcHdr/>
                <w:text/>
              </w:sdtPr>
              <w:sdtContent>
                <w:r w:rsidR="00CD599C" w:rsidRPr="00F470A7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sdtContent>
            </w:sdt>
            <w:r w:rsidRPr="00F470A7">
              <w:rPr>
                <w:sz w:val="24"/>
                <w:szCs w:val="24"/>
              </w:rPr>
              <w:t xml:space="preserve">  Y</w:t>
            </w:r>
          </w:p>
          <w:p w14:paraId="27CA927E" w14:textId="762C86DC" w:rsidR="000609C3" w:rsidRPr="00F470A7" w:rsidRDefault="000609C3" w:rsidP="00637200">
            <w:pPr>
              <w:pStyle w:val="Ttulo1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Equipo visitante </w:t>
            </w:r>
            <w:sdt>
              <w:sdtPr>
                <w:rPr>
                  <w:sz w:val="24"/>
                  <w:szCs w:val="24"/>
                </w:rPr>
                <w:id w:val="-1280185379"/>
                <w:placeholder>
                  <w:docPart w:val="97CB600144A740B6A17E09051D304846"/>
                </w:placeholder>
                <w:showingPlcHdr/>
                <w:text/>
              </w:sdtPr>
              <w:sdtContent>
                <w:r w:rsidRPr="00F470A7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0609C3" w:rsidRPr="00F470A7" w14:paraId="22E524D9" w14:textId="77777777" w:rsidTr="00640592">
        <w:tc>
          <w:tcPr>
            <w:tcW w:w="1853" w:type="pct"/>
            <w:gridSpan w:val="2"/>
            <w:vAlign w:val="bottom"/>
          </w:tcPr>
          <w:p w14:paraId="611F396D" w14:textId="50913197" w:rsidR="000609C3" w:rsidRPr="00F470A7" w:rsidRDefault="000609C3" w:rsidP="000609C3">
            <w:pPr>
              <w:pStyle w:val="Sangranormal"/>
              <w:ind w:hanging="720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Que debía celebrarse el día </w:t>
            </w:r>
          </w:p>
        </w:tc>
        <w:sdt>
          <w:sdtPr>
            <w:rPr>
              <w:sz w:val="24"/>
              <w:szCs w:val="24"/>
            </w:rPr>
            <w:id w:val="1924834241"/>
            <w:placeholder>
              <w:docPart w:val="7B8D4057A7E84D5B8B9763DD748A8E21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3147" w:type="pct"/>
                <w:tcBorders>
                  <w:bottom w:val="single" w:sz="4" w:space="0" w:color="auto"/>
                </w:tcBorders>
                <w:vAlign w:val="bottom"/>
              </w:tcPr>
              <w:p w14:paraId="05EAFC7E" w14:textId="47682005" w:rsidR="000609C3" w:rsidRPr="00F470A7" w:rsidRDefault="000609C3" w:rsidP="00311D4F">
                <w:pPr>
                  <w:rPr>
                    <w:sz w:val="24"/>
                    <w:szCs w:val="24"/>
                  </w:rPr>
                </w:pPr>
                <w:r w:rsidRPr="00F470A7">
                  <w:rPr>
                    <w:rStyle w:val="Textodelmarcadordeposicin"/>
                    <w:sz w:val="24"/>
                    <w:szCs w:val="24"/>
                  </w:rPr>
                  <w:t>Haga clic aquí o pulse para escribir una fecha.</w:t>
                </w:r>
              </w:p>
            </w:tc>
          </w:sdtContent>
        </w:sdt>
      </w:tr>
      <w:tr w:rsidR="000609C3" w:rsidRPr="00F470A7" w14:paraId="0CAFEB96" w14:textId="77777777" w:rsidTr="00640592">
        <w:tc>
          <w:tcPr>
            <w:tcW w:w="1853" w:type="pct"/>
            <w:gridSpan w:val="2"/>
            <w:vAlign w:val="bottom"/>
          </w:tcPr>
          <w:p w14:paraId="4BC35FB7" w14:textId="4E847D65" w:rsidR="000609C3" w:rsidRPr="00F470A7" w:rsidRDefault="000609C3" w:rsidP="000609C3">
            <w:pPr>
              <w:pStyle w:val="Sangranormal"/>
              <w:ind w:hanging="686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Para que se traslade al día </w:t>
            </w:r>
          </w:p>
        </w:tc>
        <w:sdt>
          <w:sdtPr>
            <w:rPr>
              <w:sz w:val="24"/>
              <w:szCs w:val="24"/>
            </w:rPr>
            <w:id w:val="295963851"/>
            <w:placeholder>
              <w:docPart w:val="E9781632208D4E928CA87EDF26FC6251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3147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13BC2E1" w14:textId="0448B129" w:rsidR="000609C3" w:rsidRPr="00F470A7" w:rsidRDefault="000609C3" w:rsidP="00311D4F">
                <w:pPr>
                  <w:rPr>
                    <w:sz w:val="24"/>
                    <w:szCs w:val="24"/>
                  </w:rPr>
                </w:pPr>
                <w:r w:rsidRPr="00F470A7">
                  <w:rPr>
                    <w:rStyle w:val="Textodelmarcadordeposicin"/>
                    <w:sz w:val="24"/>
                    <w:szCs w:val="24"/>
                  </w:rPr>
                  <w:t>Haga clic aquí o pulse para escribir una fecha.</w:t>
                </w:r>
              </w:p>
            </w:tc>
          </w:sdtContent>
        </w:sdt>
      </w:tr>
      <w:tr w:rsidR="000609C3" w:rsidRPr="00F470A7" w14:paraId="14DDC3F9" w14:textId="77777777" w:rsidTr="00640592">
        <w:trPr>
          <w:gridAfter w:val="2"/>
          <w:wAfter w:w="3387" w:type="pct"/>
          <w:trHeight w:val="533"/>
        </w:trPr>
        <w:tc>
          <w:tcPr>
            <w:tcW w:w="16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9348C3" w14:textId="2DDBBA8A" w:rsidR="000609C3" w:rsidRPr="00F470A7" w:rsidRDefault="000609C3" w:rsidP="00A40BC7">
            <w:pPr>
              <w:ind w:right="-2406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A las </w:t>
            </w:r>
            <w:sdt>
              <w:sdtPr>
                <w:rPr>
                  <w:sz w:val="24"/>
                  <w:szCs w:val="24"/>
                </w:rPr>
                <w:id w:val="1549420295"/>
                <w:placeholder>
                  <w:docPart w:val="251FD055D86F44D7A4EFE85A698D176D"/>
                </w:placeholder>
                <w:showingPlcHdr/>
              </w:sdtPr>
              <w:sdtContent>
                <w:r w:rsidR="00CD599C" w:rsidRPr="00F470A7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0609C3" w:rsidRPr="00F470A7" w14:paraId="3C1B7C61" w14:textId="77777777" w:rsidTr="00640592">
        <w:tc>
          <w:tcPr>
            <w:tcW w:w="1853" w:type="pct"/>
            <w:gridSpan w:val="2"/>
            <w:vAlign w:val="bottom"/>
          </w:tcPr>
          <w:p w14:paraId="5EF96D26" w14:textId="3825F120" w:rsidR="000609C3" w:rsidRPr="00F470A7" w:rsidRDefault="000609C3" w:rsidP="000609C3">
            <w:pPr>
              <w:pStyle w:val="Sangranormal"/>
              <w:ind w:left="0" w:right="-5922"/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En las instalaciones de: </w:t>
            </w:r>
          </w:p>
        </w:tc>
        <w:sdt>
          <w:sdtPr>
            <w:rPr>
              <w:sz w:val="24"/>
              <w:szCs w:val="24"/>
            </w:rPr>
            <w:id w:val="-1430116841"/>
            <w:placeholder>
              <w:docPart w:val="BD22110829174AF980081A6E936380D4"/>
            </w:placeholder>
            <w:showingPlcHdr/>
            <w:text/>
          </w:sdtPr>
          <w:sdtContent>
            <w:tc>
              <w:tcPr>
                <w:tcW w:w="3147" w:type="pct"/>
                <w:tcBorders>
                  <w:bottom w:val="single" w:sz="4" w:space="0" w:color="auto"/>
                </w:tcBorders>
                <w:vAlign w:val="bottom"/>
              </w:tcPr>
              <w:p w14:paraId="21DD2685" w14:textId="4E35EA98" w:rsidR="000609C3" w:rsidRPr="00F470A7" w:rsidRDefault="000609C3" w:rsidP="00311D4F">
                <w:pPr>
                  <w:rPr>
                    <w:sz w:val="24"/>
                    <w:szCs w:val="24"/>
                  </w:rPr>
                </w:pPr>
                <w:r w:rsidRPr="00F470A7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1B6C26" w:rsidRPr="00F470A7" w14:paraId="4A964A09" w14:textId="77777777" w:rsidTr="00640592">
        <w:tc>
          <w:tcPr>
            <w:tcW w:w="5000" w:type="pct"/>
            <w:gridSpan w:val="3"/>
            <w:vAlign w:val="bottom"/>
          </w:tcPr>
          <w:p w14:paraId="0F51BAED" w14:textId="619EBB0E" w:rsidR="001B6C26" w:rsidRDefault="00695E66" w:rsidP="00695E66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MOTIVO DE LA SOLICITUD:         </w:t>
            </w:r>
            <w:sdt>
              <w:sdtPr>
                <w:rPr>
                  <w:b/>
                  <w:bCs/>
                  <w:sz w:val="24"/>
                  <w:szCs w:val="24"/>
                </w:rPr>
                <w:id w:val="-1179124451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40592" w:rsidRPr="00A26490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  <w:p w14:paraId="48534523" w14:textId="77777777" w:rsidR="00695E66" w:rsidRDefault="00695E66" w:rsidP="00695E66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5DFBC53D" w14:textId="77777777" w:rsidR="00695E66" w:rsidRPr="00F470A7" w:rsidRDefault="00695E66" w:rsidP="00695E66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5B4D9692" w14:textId="35BC2E87" w:rsidR="001B6C26" w:rsidRPr="00F470A7" w:rsidRDefault="001B6C26" w:rsidP="001B6C26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470A7">
              <w:rPr>
                <w:b/>
                <w:bCs/>
                <w:sz w:val="24"/>
                <w:szCs w:val="24"/>
              </w:rPr>
              <w:t>CONFORMES AMBOS EQUIPOS</w:t>
            </w:r>
          </w:p>
        </w:tc>
      </w:tr>
      <w:tr w:rsidR="001B6C26" w:rsidRPr="00F470A7" w14:paraId="07D85192" w14:textId="77777777" w:rsidTr="00640592">
        <w:tc>
          <w:tcPr>
            <w:tcW w:w="5000" w:type="pct"/>
            <w:gridSpan w:val="3"/>
            <w:vAlign w:val="bottom"/>
          </w:tcPr>
          <w:p w14:paraId="50719EA8" w14:textId="77777777" w:rsidR="001B6C26" w:rsidRPr="00F470A7" w:rsidRDefault="001B6C26" w:rsidP="006145D8">
            <w:pPr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Nombre y firma </w:t>
            </w:r>
            <w:proofErr w:type="gramStart"/>
            <w:r w:rsidRPr="00F470A7">
              <w:rPr>
                <w:sz w:val="24"/>
                <w:szCs w:val="24"/>
              </w:rPr>
              <w:t>Delegado</w:t>
            </w:r>
            <w:proofErr w:type="gramEnd"/>
            <w:r w:rsidRPr="00F470A7">
              <w:rPr>
                <w:sz w:val="24"/>
                <w:szCs w:val="24"/>
              </w:rPr>
              <w:t xml:space="preserve"> equipo local</w:t>
            </w:r>
          </w:p>
          <w:sdt>
            <w:sdtPr>
              <w:rPr>
                <w:rFonts w:asciiTheme="majorHAnsi" w:hAnsiTheme="majorHAnsi"/>
                <w:b/>
                <w:sz w:val="24"/>
                <w:szCs w:val="24"/>
              </w:rPr>
              <w:id w:val="-2097782007"/>
              <w:placeholder>
                <w:docPart w:val="435FB69341B74C30ADBC84D009C4E610"/>
              </w:placeholder>
              <w:showingPlcHdr/>
            </w:sdtPr>
            <w:sdtContent>
              <w:p w14:paraId="0C21BD24" w14:textId="5233D3C4" w:rsidR="001B6C26" w:rsidRPr="00F470A7" w:rsidRDefault="00324B46" w:rsidP="006145D8">
                <w:pPr>
                  <w:rPr>
                    <w:rFonts w:asciiTheme="majorHAnsi" w:hAnsiTheme="majorHAnsi"/>
                    <w:b/>
                    <w:sz w:val="24"/>
                    <w:szCs w:val="24"/>
                  </w:rPr>
                </w:pPr>
                <w:r w:rsidRPr="00F470A7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sdtContent>
          </w:sdt>
          <w:p w14:paraId="751027EB" w14:textId="53A38FCC" w:rsidR="001B6C26" w:rsidRPr="00F470A7" w:rsidRDefault="001B6C26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1B6C26" w:rsidRPr="00F470A7" w14:paraId="40E7E272" w14:textId="77777777" w:rsidTr="00640592">
        <w:tc>
          <w:tcPr>
            <w:tcW w:w="5000" w:type="pct"/>
            <w:gridSpan w:val="3"/>
            <w:vAlign w:val="bottom"/>
          </w:tcPr>
          <w:p w14:paraId="61BD941C" w14:textId="1B8E1B5B" w:rsidR="001B6C26" w:rsidRPr="00F470A7" w:rsidRDefault="001B6C26" w:rsidP="00637200">
            <w:pPr>
              <w:rPr>
                <w:sz w:val="24"/>
                <w:szCs w:val="24"/>
              </w:rPr>
            </w:pPr>
            <w:r w:rsidRPr="00F470A7">
              <w:rPr>
                <w:sz w:val="24"/>
                <w:szCs w:val="24"/>
              </w:rPr>
              <w:t xml:space="preserve">Nombre y firma </w:t>
            </w:r>
            <w:proofErr w:type="gramStart"/>
            <w:r w:rsidRPr="00F470A7">
              <w:rPr>
                <w:sz w:val="24"/>
                <w:szCs w:val="24"/>
              </w:rPr>
              <w:t>Delegado</w:t>
            </w:r>
            <w:proofErr w:type="gramEnd"/>
            <w:r w:rsidRPr="00F470A7">
              <w:rPr>
                <w:sz w:val="24"/>
                <w:szCs w:val="24"/>
              </w:rPr>
              <w:t xml:space="preserve"> equipo visitante</w:t>
            </w:r>
          </w:p>
        </w:tc>
      </w:tr>
    </w:tbl>
    <w:sdt>
      <w:sdtPr>
        <w:rPr>
          <w:sz w:val="24"/>
          <w:szCs w:val="24"/>
        </w:rPr>
        <w:id w:val="-1581670402"/>
        <w:placeholder>
          <w:docPart w:val="2C35814CBD9B4C51A1DE5C1CE1BFFFA4"/>
        </w:placeholder>
        <w:showingPlcHdr/>
      </w:sdtPr>
      <w:sdtContent>
        <w:p w14:paraId="1AE6F4F3" w14:textId="1B33872B" w:rsidR="000172E5" w:rsidRPr="00F470A7" w:rsidRDefault="00324B46" w:rsidP="00637200">
          <w:pPr>
            <w:rPr>
              <w:sz w:val="24"/>
              <w:szCs w:val="24"/>
            </w:rPr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sdtContent>
    </w:sdt>
    <w:p w14:paraId="23CFC1B9" w14:textId="77777777" w:rsidR="00982FAF" w:rsidRPr="00F470A7" w:rsidRDefault="001B6C26" w:rsidP="00637200">
      <w:pPr>
        <w:rPr>
          <w:sz w:val="24"/>
          <w:szCs w:val="24"/>
        </w:rPr>
      </w:pPr>
      <w:r w:rsidRPr="00F470A7">
        <w:rPr>
          <w:sz w:val="24"/>
          <w:szCs w:val="24"/>
        </w:rPr>
        <w:t xml:space="preserve"> </w:t>
      </w:r>
    </w:p>
    <w:p w14:paraId="47DD979C" w14:textId="209BFEC6" w:rsidR="001B6C26" w:rsidRDefault="001B6C26" w:rsidP="00637200">
      <w:pPr>
        <w:rPr>
          <w:sz w:val="24"/>
          <w:szCs w:val="24"/>
        </w:rPr>
      </w:pPr>
      <w:r w:rsidRPr="00F470A7">
        <w:rPr>
          <w:sz w:val="24"/>
          <w:szCs w:val="24"/>
        </w:rPr>
        <w:t xml:space="preserve">Sarriguren,  </w:t>
      </w:r>
      <w:sdt>
        <w:sdtPr>
          <w:rPr>
            <w:sz w:val="24"/>
            <w:szCs w:val="24"/>
          </w:rPr>
          <w:id w:val="1195049514"/>
          <w:placeholder>
            <w:docPart w:val="0D219ACEE1624A1EA3285B69BCC3F83C"/>
          </w:placeholder>
          <w:showingPlcHdr/>
          <w:date w:fullDate="2023-12-01T00:00:00Z">
            <w:dateFormat w:val="dd/MM/yyyy"/>
            <w:lid w:val="es-ES"/>
            <w:storeMappedDataAs w:val="dateTime"/>
            <w:calendar w:val="gregorian"/>
          </w:date>
        </w:sdtPr>
        <w:sdtContent>
          <w:r w:rsidR="008E55E2" w:rsidRPr="00A26490">
            <w:rPr>
              <w:rStyle w:val="Textodelmarcadordeposicin"/>
            </w:rPr>
            <w:t>Haga clic aquí o pulse para escribir una fecha.</w:t>
          </w:r>
        </w:sdtContent>
      </w:sdt>
      <w:r w:rsidRPr="00F470A7">
        <w:rPr>
          <w:sz w:val="24"/>
          <w:szCs w:val="24"/>
        </w:rPr>
        <w:t xml:space="preserve"> </w:t>
      </w:r>
    </w:p>
    <w:p w14:paraId="0BE3741B" w14:textId="2ED191DD" w:rsidR="008E55E2" w:rsidRPr="008E55E2" w:rsidRDefault="008E55E2" w:rsidP="00637200">
      <w:pPr>
        <w:rPr>
          <w:rFonts w:ascii="ADLaM Display" w:hAnsi="ADLaM Display" w:cs="ADLaM Display"/>
          <w:sz w:val="24"/>
          <w:szCs w:val="24"/>
        </w:rPr>
      </w:pPr>
      <w:r w:rsidRPr="008E55E2">
        <w:rPr>
          <w:rFonts w:ascii="ADLaM Display" w:hAnsi="ADLaM Display" w:cs="ADLaM Display"/>
          <w:sz w:val="24"/>
          <w:szCs w:val="24"/>
        </w:rPr>
        <w:t xml:space="preserve">Guardar como PDF y enviar </w:t>
      </w:r>
      <w:r>
        <w:rPr>
          <w:rFonts w:ascii="ADLaM Display" w:hAnsi="ADLaM Display" w:cs="ADLaM Display"/>
          <w:sz w:val="24"/>
          <w:szCs w:val="24"/>
        </w:rPr>
        <w:t xml:space="preserve">por email </w:t>
      </w:r>
      <w:r w:rsidRPr="008E55E2">
        <w:rPr>
          <w:rFonts w:ascii="ADLaM Display" w:hAnsi="ADLaM Display" w:cs="ADLaM Display"/>
          <w:sz w:val="24"/>
          <w:szCs w:val="24"/>
        </w:rPr>
        <w:t>a tboscos@trofeoboscos.com</w:t>
      </w:r>
    </w:p>
    <w:sectPr w:rsidR="008E55E2" w:rsidRPr="008E55E2" w:rsidSect="004A694B">
      <w:headerReference w:type="default" r:id="rId11"/>
      <w:footerReference w:type="default" r:id="rId12"/>
      <w:pgSz w:w="11906" w:h="16838" w:code="9"/>
      <w:pgMar w:top="1440" w:right="1440" w:bottom="709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DCC1B" w14:textId="77777777" w:rsidR="004A694B" w:rsidRDefault="004A694B" w:rsidP="000172E5">
      <w:pPr>
        <w:spacing w:after="0" w:line="240" w:lineRule="auto"/>
      </w:pPr>
      <w:r>
        <w:separator/>
      </w:r>
    </w:p>
  </w:endnote>
  <w:endnote w:type="continuationSeparator" w:id="0">
    <w:p w14:paraId="2B752ADB" w14:textId="77777777" w:rsidR="004A694B" w:rsidRDefault="004A694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76D0D4-B488-4627-9881-ACD7EE5C414E}"/>
    <w:embedBold r:id="rId2" w:fontKey="{16DD5298-D11D-4A39-8873-482C440934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D25840F-53D2-4ADB-B944-6158AE922C3A}"/>
    <w:embedBold r:id="rId4" w:fontKey="{6BC5CCC6-7FC1-4D7B-938B-F9DB37B3D09F}"/>
    <w:embedItalic r:id="rId5" w:fontKey="{1ECD5F50-8F96-4815-A438-1E8969E6A74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79B34F4-C8B8-451D-B84E-948208BE93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194F156-55C0-4A11-80FF-F160FEB398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ECABF3A-2FD2-4EEA-9D86-4F3493CD591E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9" w:fontKey="{6F1F69B0-71F2-4768-8DA1-219846D39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73E9228E" w14:textId="77777777" w:rsidTr="00637200">
      <w:tc>
        <w:tcPr>
          <w:tcW w:w="4675" w:type="dxa"/>
          <w:vAlign w:val="center"/>
        </w:tcPr>
        <w:p w14:paraId="7CC5A87F" w14:textId="0CCEE90A" w:rsidR="00311D4F" w:rsidRPr="00311D4F" w:rsidRDefault="00311D4F" w:rsidP="00637200">
          <w:pPr>
            <w:pStyle w:val="Piedepgina"/>
          </w:pPr>
        </w:p>
      </w:tc>
      <w:tc>
        <w:tcPr>
          <w:tcW w:w="4675" w:type="dxa"/>
          <w:vAlign w:val="center"/>
        </w:tcPr>
        <w:p w14:paraId="45DE156F" w14:textId="5E5D5CFE" w:rsidR="00311D4F" w:rsidRPr="00311D4F" w:rsidRDefault="00311D4F" w:rsidP="00637200">
          <w:pPr>
            <w:pStyle w:val="Piedepgina"/>
            <w:jc w:val="right"/>
          </w:pPr>
        </w:p>
      </w:tc>
    </w:tr>
  </w:tbl>
  <w:p w14:paraId="51DF9C9E" w14:textId="77777777" w:rsidR="006145D8" w:rsidRDefault="006145D8" w:rsidP="00637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A1BD3" w14:textId="77777777" w:rsidR="004A694B" w:rsidRDefault="004A694B" w:rsidP="000172E5">
      <w:pPr>
        <w:spacing w:after="0" w:line="240" w:lineRule="auto"/>
      </w:pPr>
      <w:r>
        <w:separator/>
      </w:r>
    </w:p>
  </w:footnote>
  <w:footnote w:type="continuationSeparator" w:id="0">
    <w:p w14:paraId="698114A1" w14:textId="77777777" w:rsidR="004A694B" w:rsidRDefault="004A694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2172"/>
      <w:gridCol w:w="6854"/>
    </w:tblGrid>
    <w:tr w:rsidR="00B337A2" w:rsidRPr="00637200" w14:paraId="57F62E94" w14:textId="77777777" w:rsidTr="00384B05">
      <w:trPr>
        <w:trHeight w:val="990"/>
      </w:trPr>
      <w:tc>
        <w:tcPr>
          <w:tcW w:w="1350" w:type="dxa"/>
          <w:vAlign w:val="center"/>
        </w:tcPr>
        <w:p w14:paraId="20B03F90" w14:textId="3822188B" w:rsidR="00B337A2" w:rsidRPr="00637200" w:rsidRDefault="000609C3" w:rsidP="00637200">
          <w:pPr>
            <w:pStyle w:val="Encabezado"/>
          </w:pPr>
          <w:r>
            <w:rPr>
              <w:noProof/>
            </w:rPr>
            <w:drawing>
              <wp:inline distT="0" distB="0" distL="0" distR="0" wp14:anchorId="0F147027" wp14:editId="602CE89C">
                <wp:extent cx="1242060" cy="1416884"/>
                <wp:effectExtent l="0" t="0" r="0" b="0"/>
                <wp:docPr id="119049555" name="Imagen 119049555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788562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6031" cy="1421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48330DC" w14:textId="0B296B1B" w:rsidR="00B337A2" w:rsidRPr="00637200" w:rsidRDefault="000609C3" w:rsidP="00637200">
          <w:pPr>
            <w:pStyle w:val="Encabezado"/>
          </w:pPr>
          <w:r>
            <w:t>Traslado de partido</w:t>
          </w:r>
        </w:p>
      </w:tc>
    </w:tr>
  </w:tbl>
  <w:p w14:paraId="1A65C89F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10500555">
    <w:abstractNumId w:val="11"/>
  </w:num>
  <w:num w:numId="2" w16cid:durableId="1252852658">
    <w:abstractNumId w:val="7"/>
  </w:num>
  <w:num w:numId="3" w16cid:durableId="1467503788">
    <w:abstractNumId w:val="15"/>
  </w:num>
  <w:num w:numId="4" w16cid:durableId="1546601158">
    <w:abstractNumId w:val="12"/>
  </w:num>
  <w:num w:numId="5" w16cid:durableId="1919367211">
    <w:abstractNumId w:val="13"/>
  </w:num>
  <w:num w:numId="6" w16cid:durableId="291600521">
    <w:abstractNumId w:val="19"/>
  </w:num>
  <w:num w:numId="7" w16cid:durableId="1707947135">
    <w:abstractNumId w:val="6"/>
  </w:num>
  <w:num w:numId="8" w16cid:durableId="1663392702">
    <w:abstractNumId w:val="10"/>
  </w:num>
  <w:num w:numId="9" w16cid:durableId="1857111300">
    <w:abstractNumId w:val="17"/>
  </w:num>
  <w:num w:numId="10" w16cid:durableId="1231769381">
    <w:abstractNumId w:val="1"/>
  </w:num>
  <w:num w:numId="11" w16cid:durableId="24452480">
    <w:abstractNumId w:val="5"/>
  </w:num>
  <w:num w:numId="12" w16cid:durableId="397049106">
    <w:abstractNumId w:val="0"/>
  </w:num>
  <w:num w:numId="13" w16cid:durableId="1511522803">
    <w:abstractNumId w:val="2"/>
  </w:num>
  <w:num w:numId="14" w16cid:durableId="1614942212">
    <w:abstractNumId w:val="9"/>
  </w:num>
  <w:num w:numId="15" w16cid:durableId="1885406652">
    <w:abstractNumId w:val="8"/>
  </w:num>
  <w:num w:numId="16" w16cid:durableId="575558539">
    <w:abstractNumId w:val="16"/>
  </w:num>
  <w:num w:numId="17" w16cid:durableId="484473785">
    <w:abstractNumId w:val="3"/>
  </w:num>
  <w:num w:numId="18" w16cid:durableId="1506702723">
    <w:abstractNumId w:val="21"/>
  </w:num>
  <w:num w:numId="19" w16cid:durableId="174196142">
    <w:abstractNumId w:val="18"/>
  </w:num>
  <w:num w:numId="20" w16cid:durableId="1089694275">
    <w:abstractNumId w:val="14"/>
  </w:num>
  <w:num w:numId="21" w16cid:durableId="1205366315">
    <w:abstractNumId w:val="20"/>
  </w:num>
  <w:num w:numId="22" w16cid:durableId="10759766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9C3"/>
    <w:rsid w:val="000172E5"/>
    <w:rsid w:val="00052382"/>
    <w:rsid w:val="000609C3"/>
    <w:rsid w:val="0006568A"/>
    <w:rsid w:val="00076F0F"/>
    <w:rsid w:val="00084253"/>
    <w:rsid w:val="000C4DC1"/>
    <w:rsid w:val="000D1F49"/>
    <w:rsid w:val="000F5C1A"/>
    <w:rsid w:val="001727CA"/>
    <w:rsid w:val="001800AB"/>
    <w:rsid w:val="001B6C26"/>
    <w:rsid w:val="002C56E6"/>
    <w:rsid w:val="00311D4F"/>
    <w:rsid w:val="00324B46"/>
    <w:rsid w:val="0034390E"/>
    <w:rsid w:val="00344849"/>
    <w:rsid w:val="00361E11"/>
    <w:rsid w:val="003769BA"/>
    <w:rsid w:val="003F0847"/>
    <w:rsid w:val="0040090B"/>
    <w:rsid w:val="0040389F"/>
    <w:rsid w:val="0046302A"/>
    <w:rsid w:val="00487D2D"/>
    <w:rsid w:val="004A694B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0592"/>
    <w:rsid w:val="00670787"/>
    <w:rsid w:val="00695E66"/>
    <w:rsid w:val="007147D7"/>
    <w:rsid w:val="00770F25"/>
    <w:rsid w:val="007A35A8"/>
    <w:rsid w:val="007B0A85"/>
    <w:rsid w:val="007C6A52"/>
    <w:rsid w:val="007E44B3"/>
    <w:rsid w:val="0082043E"/>
    <w:rsid w:val="00846B76"/>
    <w:rsid w:val="008509C6"/>
    <w:rsid w:val="0086797B"/>
    <w:rsid w:val="008B7771"/>
    <w:rsid w:val="008E203A"/>
    <w:rsid w:val="008E55E2"/>
    <w:rsid w:val="0091229C"/>
    <w:rsid w:val="00940E73"/>
    <w:rsid w:val="00982FAF"/>
    <w:rsid w:val="0098597D"/>
    <w:rsid w:val="009946B9"/>
    <w:rsid w:val="009F619A"/>
    <w:rsid w:val="009F6DDE"/>
    <w:rsid w:val="00A370A8"/>
    <w:rsid w:val="00A40BC7"/>
    <w:rsid w:val="00B337A2"/>
    <w:rsid w:val="00B629EB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D599C"/>
    <w:rsid w:val="00CE6104"/>
    <w:rsid w:val="00CE7918"/>
    <w:rsid w:val="00D16163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470A7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15E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rsid w:val="00F47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vio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B9F73-DCB2-4430-9C64-45F2A8A22D09}"/>
      </w:docPartPr>
      <w:docPartBody>
        <w:p w:rsidR="004F21DB" w:rsidRDefault="005109E7">
          <w:r w:rsidRPr="00A2649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12EF2E1E214DFC9490E3CF9DA35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EFFDD-9F29-49F3-AAD4-A3F554AA545D}"/>
      </w:docPartPr>
      <w:docPartBody>
        <w:p w:rsidR="00000000" w:rsidRDefault="00294B7B" w:rsidP="00294B7B">
          <w:pPr>
            <w:pStyle w:val="4F12EF2E1E214DFC9490E3CF9DA353E4"/>
          </w:pPr>
          <w:r w:rsidRPr="00A2649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02C11AC7A7D4CE594A5D5476E05A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83DD0-5A93-4A65-8441-16D20629FE08}"/>
      </w:docPartPr>
      <w:docPartBody>
        <w:p w:rsidR="00000000" w:rsidRDefault="00294B7B" w:rsidP="00294B7B">
          <w:pPr>
            <w:pStyle w:val="702C11AC7A7D4CE594A5D5476E05AC13"/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D8BAB772330B475C85C040FFDC326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22DFA-5F66-498C-9E66-91628E5CC09E}"/>
      </w:docPartPr>
      <w:docPartBody>
        <w:p w:rsidR="00000000" w:rsidRDefault="00294B7B" w:rsidP="00294B7B">
          <w:pPr>
            <w:pStyle w:val="D8BAB772330B475C85C040FFDC3268B2"/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97CB600144A740B6A17E09051D304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7338B-94C8-44EA-903C-9B436FCE473E}"/>
      </w:docPartPr>
      <w:docPartBody>
        <w:p w:rsidR="00000000" w:rsidRDefault="00294B7B" w:rsidP="00294B7B">
          <w:pPr>
            <w:pStyle w:val="97CB600144A740B6A17E09051D304846"/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7B8D4057A7E84D5B8B9763DD748A8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847ED-3D0C-46DC-996F-01098AC120F4}"/>
      </w:docPartPr>
      <w:docPartBody>
        <w:p w:rsidR="00000000" w:rsidRDefault="00294B7B" w:rsidP="00294B7B">
          <w:pPr>
            <w:pStyle w:val="7B8D4057A7E84D5B8B9763DD748A8E21"/>
          </w:pPr>
          <w:r w:rsidRPr="00F470A7">
            <w:rPr>
              <w:rStyle w:val="Textodelmarcadordeposicin"/>
              <w:sz w:val="24"/>
              <w:szCs w:val="24"/>
            </w:rPr>
            <w:t>Haga clic aquí o pulse para escribir una fecha.</w:t>
          </w:r>
        </w:p>
      </w:docPartBody>
    </w:docPart>
    <w:docPart>
      <w:docPartPr>
        <w:name w:val="E9781632208D4E928CA87EDF26FC6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C14CA-9F24-45A7-BA5B-DE848F33F483}"/>
      </w:docPartPr>
      <w:docPartBody>
        <w:p w:rsidR="00000000" w:rsidRDefault="00294B7B" w:rsidP="00294B7B">
          <w:pPr>
            <w:pStyle w:val="E9781632208D4E928CA87EDF26FC6251"/>
          </w:pPr>
          <w:r w:rsidRPr="00F470A7">
            <w:rPr>
              <w:rStyle w:val="Textodelmarcadordeposicin"/>
              <w:sz w:val="24"/>
              <w:szCs w:val="24"/>
            </w:rPr>
            <w:t>Haga clic aquí o pulse para escribir una fecha.</w:t>
          </w:r>
        </w:p>
      </w:docPartBody>
    </w:docPart>
    <w:docPart>
      <w:docPartPr>
        <w:name w:val="251FD055D86F44D7A4EFE85A698D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2C858-A06B-465E-ABCE-C30E1A1E1166}"/>
      </w:docPartPr>
      <w:docPartBody>
        <w:p w:rsidR="00000000" w:rsidRDefault="00294B7B" w:rsidP="00294B7B">
          <w:pPr>
            <w:pStyle w:val="251FD055D86F44D7A4EFE85A698D176D"/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BD22110829174AF980081A6E93638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41096-708E-49C2-89A6-42F61A6881A4}"/>
      </w:docPartPr>
      <w:docPartBody>
        <w:p w:rsidR="00000000" w:rsidRDefault="00294B7B" w:rsidP="00294B7B">
          <w:pPr>
            <w:pStyle w:val="BD22110829174AF980081A6E936380D4"/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435FB69341B74C30ADBC84D009C4E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E40F3-C12B-4A07-9EF4-20757E42DD70}"/>
      </w:docPartPr>
      <w:docPartBody>
        <w:p w:rsidR="00000000" w:rsidRDefault="00294B7B" w:rsidP="00294B7B">
          <w:pPr>
            <w:pStyle w:val="435FB69341B74C30ADBC84D009C4E610"/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2C35814CBD9B4C51A1DE5C1CE1BFF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08391-96A1-4B16-89EE-A23B0F0E9B25}"/>
      </w:docPartPr>
      <w:docPartBody>
        <w:p w:rsidR="00000000" w:rsidRDefault="00294B7B" w:rsidP="00294B7B">
          <w:pPr>
            <w:pStyle w:val="2C35814CBD9B4C51A1DE5C1CE1BFFFA4"/>
          </w:pPr>
          <w:r w:rsidRPr="00F470A7">
            <w:rPr>
              <w:rStyle w:val="Textodelmarcadordeposici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0D219ACEE1624A1EA3285B69BCC3F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CAB36-1F07-4FB3-9DFB-12EC1F28CFE1}"/>
      </w:docPartPr>
      <w:docPartBody>
        <w:p w:rsidR="00000000" w:rsidRDefault="00294B7B" w:rsidP="00294B7B">
          <w:pPr>
            <w:pStyle w:val="0D219ACEE1624A1EA3285B69BCC3F83C"/>
          </w:pPr>
          <w:r w:rsidRPr="00A26490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9E7"/>
    <w:rsid w:val="000141CF"/>
    <w:rsid w:val="001F1B7B"/>
    <w:rsid w:val="00294B7B"/>
    <w:rsid w:val="00303DF3"/>
    <w:rsid w:val="004F21DB"/>
    <w:rsid w:val="005109E7"/>
    <w:rsid w:val="007F06A5"/>
    <w:rsid w:val="009427BF"/>
    <w:rsid w:val="00AA6E9E"/>
    <w:rsid w:val="00D4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styleId="Textodelmarcadordeposicin">
    <w:name w:val="Placeholder Text"/>
    <w:basedOn w:val="Fuentedeprrafopredeter"/>
    <w:uiPriority w:val="99"/>
    <w:semiHidden/>
    <w:rsid w:val="00294B7B"/>
    <w:rPr>
      <w:color w:val="808080"/>
    </w:rPr>
  </w:style>
  <w:style w:type="paragraph" w:customStyle="1" w:styleId="ED4F751002AB4A6FA93D21B97D15D5F3">
    <w:name w:val="ED4F751002AB4A6FA93D21B97D15D5F3"/>
    <w:rsid w:val="00D42616"/>
    <w:pPr>
      <w:spacing w:line="278" w:lineRule="auto"/>
    </w:pPr>
    <w:rPr>
      <w:sz w:val="24"/>
      <w:szCs w:val="24"/>
    </w:rPr>
  </w:style>
  <w:style w:type="paragraph" w:customStyle="1" w:styleId="4F12EF2E1E214DFC9490E3CF9DA353E4">
    <w:name w:val="4F12EF2E1E214DFC9490E3CF9DA353E4"/>
    <w:rsid w:val="00294B7B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702C11AC7A7D4CE594A5D5476E05AC13">
    <w:name w:val="702C11AC7A7D4CE594A5D5476E05AC13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D8BAB772330B475C85C040FFDC3268B2">
    <w:name w:val="D8BAB772330B475C85C040FFDC3268B2"/>
    <w:rsid w:val="00294B7B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97CB600144A740B6A17E09051D304846">
    <w:name w:val="97CB600144A740B6A17E09051D304846"/>
    <w:rsid w:val="00294B7B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7B8D4057A7E84D5B8B9763DD748A8E21">
    <w:name w:val="7B8D4057A7E84D5B8B9763DD748A8E21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E9781632208D4E928CA87EDF26FC6251">
    <w:name w:val="E9781632208D4E928CA87EDF26FC6251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251FD055D86F44D7A4EFE85A698D176D">
    <w:name w:val="251FD055D86F44D7A4EFE85A698D176D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BD22110829174AF980081A6E936380D4">
    <w:name w:val="BD22110829174AF980081A6E936380D4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ED4F751002AB4A6FA93D21B97D15D5F31">
    <w:name w:val="ED4F751002AB4A6FA93D21B97D15D5F31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435FB69341B74C30ADBC84D009C4E610">
    <w:name w:val="435FB69341B74C30ADBC84D009C4E610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2C35814CBD9B4C51A1DE5C1CE1BFFFA4">
    <w:name w:val="2C35814CBD9B4C51A1DE5C1CE1BFFFA4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D219ACEE1624A1EA3285B69BCC3F83C">
    <w:name w:val="0D219ACEE1624A1EA3285B69BCC3F83C"/>
    <w:rsid w:val="00294B7B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2024-04-29T16:08:00Z</dcterms:created>
  <dcterms:modified xsi:type="dcterms:W3CDTF">2024-04-29T16:08:00Z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